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533C2C" w14:textId="77777777" w:rsidR="00E85637" w:rsidRDefault="00E85637">
      <w:pPr>
        <w:rPr>
          <w:spacing w:val="0"/>
          <w:position w:val="0"/>
          <w:sz w:val="20"/>
        </w:rPr>
      </w:pPr>
    </w:p>
    <w:p w14:paraId="77382817" w14:textId="77777777" w:rsidR="00E85637" w:rsidRDefault="003A08B0" w:rsidP="00BB2BAE">
      <w:pPr>
        <w:framePr w:w="9922" w:h="851" w:wrap="around" w:vAnchor="page" w:hAnchor="page" w:x="1418" w:y="625"/>
        <w:rPr>
          <w:spacing w:val="0"/>
          <w:position w:val="0"/>
        </w:rPr>
      </w:pPr>
      <w:r>
        <w:rPr>
          <w:noProof/>
          <w:spacing w:val="0"/>
          <w:position w:val="0"/>
          <w:lang w:val="en-US"/>
        </w:rPr>
        <w:drawing>
          <wp:inline distT="0" distB="0" distL="0" distR="0" wp14:anchorId="47484A8E" wp14:editId="3D03377E">
            <wp:extent cx="6027236" cy="6381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902" cy="63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horzAnchor="margin" w:tblpY="200"/>
        <w:tblW w:w="9582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20"/>
        <w:gridCol w:w="6455"/>
        <w:gridCol w:w="89"/>
      </w:tblGrid>
      <w:tr w:rsidR="00450E79" w14:paraId="772470BB" w14:textId="77777777" w:rsidTr="00450E79">
        <w:trPr>
          <w:cantSplit/>
          <w:trHeight w:val="567"/>
        </w:trPr>
        <w:tc>
          <w:tcPr>
            <w:tcW w:w="3348" w:type="dxa"/>
            <w:vMerge w:val="restart"/>
          </w:tcPr>
          <w:p w14:paraId="54DAE5F2" w14:textId="2FEB452D" w:rsidR="00450E79" w:rsidRDefault="002264BC" w:rsidP="00450E79">
            <w:r>
              <w:t>Narva</w:t>
            </w:r>
            <w:r w:rsidR="003743BB">
              <w:t xml:space="preserve"> Linnavalitsus</w:t>
            </w:r>
          </w:p>
          <w:p w14:paraId="1422DF9D" w14:textId="24A3E979" w:rsidR="00251A7E" w:rsidRDefault="00436857" w:rsidP="00450E79">
            <w:hyperlink r:id="rId12" w:history="1">
              <w:r w:rsidRPr="00D156DE">
                <w:rPr>
                  <w:rStyle w:val="Hperlink"/>
                </w:rPr>
                <w:t>narvalv@narva.ee</w:t>
              </w:r>
            </w:hyperlink>
            <w:r>
              <w:t xml:space="preserve"> </w:t>
            </w:r>
          </w:p>
          <w:p w14:paraId="230FA5F9" w14:textId="1AB92DFE" w:rsidR="00D0708E" w:rsidRDefault="00D0708E" w:rsidP="00450E79">
            <w:r>
              <w:t>KOOPIA: Narva linna antud nimekirja alusel</w:t>
            </w:r>
          </w:p>
          <w:p w14:paraId="71CEBA92" w14:textId="36DB44F3" w:rsidR="00450E79" w:rsidRDefault="00450E79" w:rsidP="00450E79"/>
          <w:p w14:paraId="6CB4472F" w14:textId="77777777" w:rsidR="00450E79" w:rsidRPr="00450E79" w:rsidRDefault="00450E79" w:rsidP="003C1D42"/>
        </w:tc>
        <w:tc>
          <w:tcPr>
            <w:tcW w:w="6145" w:type="dxa"/>
            <w:noWrap/>
          </w:tcPr>
          <w:tbl>
            <w:tblPr>
              <w:tblW w:w="9526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175"/>
              <w:gridCol w:w="8351"/>
            </w:tblGrid>
            <w:tr w:rsidR="00450E79" w14:paraId="7B33C8C2" w14:textId="77777777" w:rsidTr="00ED618E">
              <w:trPr>
                <w:cantSplit/>
                <w:trHeight w:val="743"/>
              </w:trPr>
              <w:tc>
                <w:tcPr>
                  <w:tcW w:w="1159" w:type="dxa"/>
                  <w:noWrap/>
                </w:tcPr>
                <w:p w14:paraId="7FDAFD50" w14:textId="77777777" w:rsidR="00450E79" w:rsidRDefault="00450E79" w:rsidP="007B5008">
                  <w:pPr>
                    <w:framePr w:hSpace="141" w:wrap="around" w:vAnchor="text" w:hAnchor="margin" w:y="200"/>
                  </w:pPr>
                  <w:r>
                    <w:t xml:space="preserve">          Meie</w:t>
                  </w:r>
                </w:p>
                <w:p w14:paraId="5B1BC0D9" w14:textId="4619763E" w:rsidR="00ED618E" w:rsidRPr="00ED618E" w:rsidRDefault="00ED618E" w:rsidP="007B5008">
                  <w:pPr>
                    <w:framePr w:hSpace="141" w:wrap="around" w:vAnchor="text" w:hAnchor="margin" w:y="200"/>
                    <w:ind w:left="305" w:hanging="305"/>
                    <w:jc w:val="center"/>
                  </w:pPr>
                </w:p>
              </w:tc>
              <w:tc>
                <w:tcPr>
                  <w:tcW w:w="8367" w:type="dxa"/>
                  <w:tcMar>
                    <w:left w:w="85" w:type="dxa"/>
                  </w:tcMar>
                </w:tcPr>
                <w:p w14:paraId="52C21887" w14:textId="4E0CC67A" w:rsidR="00450E79" w:rsidRDefault="00450E79" w:rsidP="007B5008">
                  <w:pPr>
                    <w:framePr w:hSpace="141" w:wrap="around" w:vAnchor="text" w:hAnchor="margin" w:y="200"/>
                  </w:pPr>
                  <w:r>
                    <w:t xml:space="preserve">   </w:t>
                  </w:r>
                  <w:r w:rsidR="00ED618E">
                    <w:t xml:space="preserve">   </w:t>
                  </w:r>
                  <w:r w:rsidR="00A91CAF">
                    <w:t>12.</w:t>
                  </w:r>
                  <w:r w:rsidR="00C86115">
                    <w:t>0</w:t>
                  </w:r>
                  <w:r w:rsidR="00F77343">
                    <w:t>9</w:t>
                  </w:r>
                  <w:r w:rsidR="00C86115">
                    <w:t>.</w:t>
                  </w:r>
                  <w:r>
                    <w:t>202</w:t>
                  </w:r>
                  <w:r w:rsidR="001B4E01">
                    <w:t>5</w:t>
                  </w:r>
                  <w:r>
                    <w:t xml:space="preserve"> nr </w:t>
                  </w:r>
                  <w:r w:rsidR="007B5008" w:rsidRPr="007B5008">
                    <w:t>3-1.60/2025/97</w:t>
                  </w:r>
                </w:p>
              </w:tc>
            </w:tr>
          </w:tbl>
          <w:p w14:paraId="0CA9B2E4" w14:textId="77777777" w:rsidR="00450E79" w:rsidRDefault="00450E79" w:rsidP="00450E79"/>
        </w:tc>
        <w:tc>
          <w:tcPr>
            <w:tcW w:w="89" w:type="dxa"/>
            <w:tcMar>
              <w:left w:w="85" w:type="dxa"/>
            </w:tcMar>
          </w:tcPr>
          <w:p w14:paraId="65408468" w14:textId="77777777" w:rsidR="00450E79" w:rsidRDefault="00450E79" w:rsidP="00450E79"/>
        </w:tc>
      </w:tr>
      <w:tr w:rsidR="00450E79" w14:paraId="2AB83FF9" w14:textId="77777777" w:rsidTr="00CA1E46">
        <w:trPr>
          <w:cantSplit/>
          <w:trHeight w:val="68"/>
        </w:trPr>
        <w:tc>
          <w:tcPr>
            <w:tcW w:w="3348" w:type="dxa"/>
            <w:vMerge/>
          </w:tcPr>
          <w:p w14:paraId="4C05A5CD" w14:textId="77777777" w:rsidR="00450E79" w:rsidRDefault="00450E79" w:rsidP="00450E79"/>
        </w:tc>
        <w:tc>
          <w:tcPr>
            <w:tcW w:w="6145" w:type="dxa"/>
            <w:noWrap/>
          </w:tcPr>
          <w:p w14:paraId="0FB68AA8" w14:textId="77777777" w:rsidR="00450E79" w:rsidRDefault="00450E79" w:rsidP="00450E79"/>
        </w:tc>
        <w:tc>
          <w:tcPr>
            <w:tcW w:w="89" w:type="dxa"/>
            <w:tcMar>
              <w:left w:w="85" w:type="dxa"/>
            </w:tcMar>
          </w:tcPr>
          <w:p w14:paraId="68F2190F" w14:textId="77777777" w:rsidR="00450E79" w:rsidRDefault="00450E79" w:rsidP="00450E79"/>
        </w:tc>
      </w:tr>
      <w:tr w:rsidR="00450E79" w14:paraId="15DB4A25" w14:textId="77777777" w:rsidTr="00450E79">
        <w:trPr>
          <w:cantSplit/>
          <w:trHeight w:hRule="exact" w:val="23"/>
        </w:trPr>
        <w:tc>
          <w:tcPr>
            <w:tcW w:w="3348" w:type="dxa"/>
          </w:tcPr>
          <w:p w14:paraId="797B0008" w14:textId="77777777" w:rsidR="00450E79" w:rsidRDefault="00450E79" w:rsidP="00450E79">
            <w:r>
              <w:t>XXXXXXXXXXXXXXXXXXXXXXXXXXXXX</w:t>
            </w:r>
            <w:r>
              <w:rPr>
                <w:sz w:val="18"/>
              </w:rPr>
              <w:t>X</w:t>
            </w:r>
          </w:p>
        </w:tc>
        <w:tc>
          <w:tcPr>
            <w:tcW w:w="6145" w:type="dxa"/>
            <w:noWrap/>
          </w:tcPr>
          <w:p w14:paraId="7EBD252B" w14:textId="77777777" w:rsidR="00450E79" w:rsidRDefault="00450E79" w:rsidP="00450E79">
            <w:r>
              <w:t>XX</w:t>
            </w:r>
            <w:r>
              <w:rPr>
                <w:sz w:val="22"/>
              </w:rPr>
              <w:t>X</w:t>
            </w:r>
          </w:p>
        </w:tc>
        <w:tc>
          <w:tcPr>
            <w:tcW w:w="89" w:type="dxa"/>
          </w:tcPr>
          <w:p w14:paraId="3947E2F9" w14:textId="77777777" w:rsidR="00450E79" w:rsidRDefault="00450E79" w:rsidP="00450E79"/>
        </w:tc>
      </w:tr>
    </w:tbl>
    <w:p w14:paraId="4066FED4" w14:textId="63F24139" w:rsidR="00E85637" w:rsidRDefault="00FD47F9">
      <w:pPr>
        <w:pStyle w:val="Pealkiri1"/>
      </w:pPr>
      <w:r>
        <w:t>Kutse</w:t>
      </w:r>
      <w:r w:rsidR="008330FC">
        <w:t xml:space="preserve"> Kulgu</w:t>
      </w:r>
      <w:r>
        <w:t xml:space="preserve"> </w:t>
      </w:r>
      <w:r w:rsidR="001676AE">
        <w:t>k</w:t>
      </w:r>
      <w:r w:rsidR="008330FC">
        <w:t>ogukonnaalal erakorralise raie</w:t>
      </w:r>
      <w:r w:rsidR="001676AE">
        <w:t xml:space="preserve"> tegemise</w:t>
      </w:r>
      <w:r>
        <w:t xml:space="preserve"> arutelule</w:t>
      </w:r>
    </w:p>
    <w:p w14:paraId="4A4AEA40" w14:textId="77777777" w:rsidR="00E85637" w:rsidRDefault="00E85637"/>
    <w:p w14:paraId="617706E5" w14:textId="77777777" w:rsidR="004D4DFB" w:rsidRDefault="001802B3" w:rsidP="00FB73B5">
      <w:pPr>
        <w:jc w:val="both"/>
      </w:pPr>
      <w:r>
        <w:rPr>
          <w:spacing w:val="0"/>
          <w:position w:val="0"/>
        </w:rPr>
        <w:t xml:space="preserve">Riigimetsa </w:t>
      </w:r>
      <w:r w:rsidR="00451FC1">
        <w:rPr>
          <w:spacing w:val="0"/>
          <w:position w:val="0"/>
        </w:rPr>
        <w:t>M</w:t>
      </w:r>
      <w:r>
        <w:rPr>
          <w:spacing w:val="0"/>
          <w:position w:val="0"/>
        </w:rPr>
        <w:t>ajandamise Keskus</w:t>
      </w:r>
      <w:r w:rsidR="001676AE">
        <w:rPr>
          <w:spacing w:val="0"/>
          <w:position w:val="0"/>
        </w:rPr>
        <w:t>ele</w:t>
      </w:r>
      <w:r>
        <w:rPr>
          <w:spacing w:val="0"/>
          <w:position w:val="0"/>
        </w:rPr>
        <w:t xml:space="preserve"> (eda</w:t>
      </w:r>
      <w:r w:rsidR="00825037">
        <w:rPr>
          <w:spacing w:val="0"/>
          <w:position w:val="0"/>
        </w:rPr>
        <w:t xml:space="preserve">spidi RMK) </w:t>
      </w:r>
      <w:r w:rsidR="00A21A72">
        <w:rPr>
          <w:spacing w:val="0"/>
          <w:position w:val="0"/>
        </w:rPr>
        <w:t xml:space="preserve">on tulnud </w:t>
      </w:r>
      <w:r w:rsidR="00D66CE0">
        <w:rPr>
          <w:spacing w:val="0"/>
          <w:position w:val="0"/>
        </w:rPr>
        <w:t xml:space="preserve">aiandusühistust </w:t>
      </w:r>
      <w:r w:rsidR="006A6432">
        <w:rPr>
          <w:spacing w:val="0"/>
          <w:position w:val="0"/>
        </w:rPr>
        <w:t>Metsaonnid MTÜ</w:t>
      </w:r>
      <w:r w:rsidR="00F020B4">
        <w:rPr>
          <w:spacing w:val="0"/>
          <w:position w:val="0"/>
        </w:rPr>
        <w:t xml:space="preserve"> ja Esimene Metsaaed</w:t>
      </w:r>
      <w:r w:rsidR="006A6432">
        <w:rPr>
          <w:spacing w:val="0"/>
          <w:position w:val="0"/>
        </w:rPr>
        <w:t xml:space="preserve"> </w:t>
      </w:r>
      <w:r w:rsidR="00440201">
        <w:rPr>
          <w:spacing w:val="0"/>
          <w:position w:val="0"/>
        </w:rPr>
        <w:t>mitu teadet puude kukkumisest majale ja aiale</w:t>
      </w:r>
      <w:r w:rsidR="006252FE">
        <w:rPr>
          <w:spacing w:val="0"/>
          <w:position w:val="0"/>
        </w:rPr>
        <w:t xml:space="preserve">. </w:t>
      </w:r>
      <w:r w:rsidR="005A658E">
        <w:rPr>
          <w:spacing w:val="0"/>
          <w:position w:val="0"/>
        </w:rPr>
        <w:t xml:space="preserve">Eriti suur oht puude kukkumiseks </w:t>
      </w:r>
      <w:r w:rsidR="00C439E7">
        <w:rPr>
          <w:spacing w:val="0"/>
          <w:position w:val="0"/>
        </w:rPr>
        <w:t xml:space="preserve">on kirja saatjate info kohaselt </w:t>
      </w:r>
      <w:r w:rsidR="00570293">
        <w:rPr>
          <w:spacing w:val="0"/>
          <w:position w:val="0"/>
        </w:rPr>
        <w:t>Leesika, Marja</w:t>
      </w:r>
      <w:r w:rsidR="00843C4A">
        <w:rPr>
          <w:spacing w:val="0"/>
          <w:position w:val="0"/>
        </w:rPr>
        <w:t>,</w:t>
      </w:r>
      <w:r w:rsidR="00570293">
        <w:rPr>
          <w:spacing w:val="0"/>
          <w:position w:val="0"/>
        </w:rPr>
        <w:t xml:space="preserve"> Varsakabja</w:t>
      </w:r>
      <w:r w:rsidR="00843C4A">
        <w:rPr>
          <w:spacing w:val="0"/>
          <w:position w:val="0"/>
        </w:rPr>
        <w:t xml:space="preserve"> ja Lahe</w:t>
      </w:r>
      <w:r w:rsidR="00A22884">
        <w:rPr>
          <w:spacing w:val="0"/>
          <w:position w:val="0"/>
        </w:rPr>
        <w:t xml:space="preserve"> </w:t>
      </w:r>
      <w:r w:rsidR="00912011">
        <w:rPr>
          <w:spacing w:val="0"/>
          <w:position w:val="0"/>
        </w:rPr>
        <w:t xml:space="preserve">tänava majadele, mis piirnevad riigimetsaga. Tegemist on </w:t>
      </w:r>
      <w:r w:rsidR="00C10EDD">
        <w:rPr>
          <w:spacing w:val="0"/>
          <w:position w:val="0"/>
        </w:rPr>
        <w:t>Kulgu kogukonnaalaga (endise nimega kõrgendatud avaliku huviga ala, KAH)</w:t>
      </w:r>
      <w:r w:rsidR="00A179E7">
        <w:rPr>
          <w:spacing w:val="0"/>
          <w:position w:val="0"/>
        </w:rPr>
        <w:t>, kus metsa majandamist ei ole teostatud ja kus kasvab vana mets</w:t>
      </w:r>
      <w:r w:rsidR="00F25701">
        <w:rPr>
          <w:spacing w:val="0"/>
          <w:position w:val="0"/>
        </w:rPr>
        <w:t>.</w:t>
      </w:r>
    </w:p>
    <w:p w14:paraId="60B59D0D" w14:textId="77777777" w:rsidR="004D4DFB" w:rsidRDefault="004D4DFB" w:rsidP="00FB73B5">
      <w:pPr>
        <w:jc w:val="both"/>
      </w:pPr>
    </w:p>
    <w:p w14:paraId="3922C439" w14:textId="2E507C19" w:rsidR="0098430D" w:rsidRDefault="00584C0F" w:rsidP="00FB73B5">
      <w:pPr>
        <w:jc w:val="both"/>
        <w:rPr>
          <w:spacing w:val="0"/>
          <w:position w:val="0"/>
        </w:rPr>
      </w:pPr>
      <w:r w:rsidRPr="00584C0F">
        <w:rPr>
          <w:spacing w:val="0"/>
          <w:position w:val="0"/>
        </w:rPr>
        <w:t>RMK on olukorraga tutvunud ja tuvastanud, et peamine ohtlike puude piirkond on vanades kuusikutes ja sanglepikus eespool nimetatud tänavatel. RMK hinnangul on vajalik olukorra lahendamiseks teostada probleemsetes kuusikutes-lepikutes erakorraline raie. Ühtlasi tuleks lahendada ohtlike puude probleem ka mujal aiandusühistu soovitusel metsaga piirnevates kohtades. Seal oleks soovitav puit müüa kohalikele elanikele küttepuudeks.</w:t>
      </w:r>
    </w:p>
    <w:p w14:paraId="7E54FC5D" w14:textId="77777777" w:rsidR="00584C0F" w:rsidRDefault="00584C0F" w:rsidP="00FB73B5">
      <w:pPr>
        <w:jc w:val="both"/>
        <w:rPr>
          <w:spacing w:val="0"/>
          <w:position w:val="0"/>
        </w:rPr>
      </w:pPr>
    </w:p>
    <w:p w14:paraId="4F302DEE" w14:textId="496745DC" w:rsidR="009153EA" w:rsidRDefault="00F826A9" w:rsidP="00FB73B5">
      <w:pPr>
        <w:jc w:val="both"/>
        <w:rPr>
          <w:spacing w:val="0"/>
          <w:position w:val="0"/>
        </w:rPr>
      </w:pPr>
      <w:r>
        <w:rPr>
          <w:noProof/>
          <w:spacing w:val="0"/>
          <w:position w:val="0"/>
        </w:rPr>
        <w:drawing>
          <wp:inline distT="0" distB="0" distL="0" distR="0" wp14:anchorId="19EFE3F6" wp14:editId="6A2CF88C">
            <wp:extent cx="6390322" cy="4260215"/>
            <wp:effectExtent l="0" t="0" r="0" b="6985"/>
            <wp:docPr id="773481876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481876" name="Pilt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322" cy="426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B9B56" w14:textId="617886C5" w:rsidR="009153EA" w:rsidRDefault="004718B1" w:rsidP="00FB73B5">
      <w:pPr>
        <w:jc w:val="both"/>
        <w:rPr>
          <w:spacing w:val="0"/>
          <w:position w:val="0"/>
        </w:rPr>
      </w:pPr>
      <w:r>
        <w:rPr>
          <w:spacing w:val="0"/>
          <w:position w:val="0"/>
        </w:rPr>
        <w:t>Kulgu kogukonnaala ja kokkusaamise koht (punane täpp)</w:t>
      </w:r>
    </w:p>
    <w:p w14:paraId="4C4BE22D" w14:textId="77777777" w:rsidR="004718B1" w:rsidRDefault="004718B1" w:rsidP="00FB73B5">
      <w:pPr>
        <w:jc w:val="both"/>
        <w:rPr>
          <w:spacing w:val="0"/>
          <w:position w:val="0"/>
        </w:rPr>
      </w:pPr>
    </w:p>
    <w:p w14:paraId="4C3758C4" w14:textId="7F190316" w:rsidR="00CC5794" w:rsidRDefault="00CC5794" w:rsidP="00FB73B5">
      <w:pPr>
        <w:jc w:val="both"/>
        <w:rPr>
          <w:spacing w:val="0"/>
          <w:position w:val="0"/>
        </w:rPr>
      </w:pPr>
      <w:r w:rsidRPr="00CC5794">
        <w:rPr>
          <w:spacing w:val="0"/>
          <w:position w:val="0"/>
        </w:rPr>
        <w:t xml:space="preserve">RMK kutsub Narva linna ja </w:t>
      </w:r>
      <w:r>
        <w:rPr>
          <w:spacing w:val="0"/>
          <w:position w:val="0"/>
        </w:rPr>
        <w:t>Kulgu</w:t>
      </w:r>
      <w:r w:rsidRPr="00CC5794">
        <w:rPr>
          <w:spacing w:val="0"/>
          <w:position w:val="0"/>
        </w:rPr>
        <w:t xml:space="preserve"> kogukonna esindajaid kohtumisele </w:t>
      </w:r>
      <w:r w:rsidRPr="002903D6">
        <w:rPr>
          <w:b/>
          <w:bCs/>
          <w:spacing w:val="0"/>
          <w:position w:val="0"/>
        </w:rPr>
        <w:t>19. oktoobril algusega kell 1</w:t>
      </w:r>
      <w:r w:rsidR="00CB5A67" w:rsidRPr="002903D6">
        <w:rPr>
          <w:b/>
          <w:bCs/>
          <w:spacing w:val="0"/>
          <w:position w:val="0"/>
        </w:rPr>
        <w:t>4</w:t>
      </w:r>
      <w:r w:rsidRPr="002903D6">
        <w:rPr>
          <w:b/>
          <w:bCs/>
          <w:spacing w:val="0"/>
          <w:position w:val="0"/>
        </w:rPr>
        <w:t xml:space="preserve">.00 </w:t>
      </w:r>
      <w:r w:rsidR="00021B92" w:rsidRPr="002903D6">
        <w:rPr>
          <w:b/>
          <w:bCs/>
          <w:spacing w:val="0"/>
          <w:position w:val="0"/>
        </w:rPr>
        <w:t>Varsakabja</w:t>
      </w:r>
      <w:r w:rsidRPr="002903D6">
        <w:rPr>
          <w:b/>
          <w:bCs/>
          <w:spacing w:val="0"/>
          <w:position w:val="0"/>
        </w:rPr>
        <w:t xml:space="preserve"> ja </w:t>
      </w:r>
      <w:r w:rsidR="00021B92" w:rsidRPr="002903D6">
        <w:rPr>
          <w:b/>
          <w:bCs/>
          <w:spacing w:val="0"/>
          <w:position w:val="0"/>
        </w:rPr>
        <w:t>Leesika</w:t>
      </w:r>
      <w:r w:rsidRPr="002903D6">
        <w:rPr>
          <w:b/>
          <w:bCs/>
          <w:spacing w:val="0"/>
          <w:position w:val="0"/>
        </w:rPr>
        <w:t xml:space="preserve"> tänava ristis.</w:t>
      </w:r>
      <w:r w:rsidRPr="00CC5794">
        <w:rPr>
          <w:spacing w:val="0"/>
          <w:position w:val="0"/>
        </w:rPr>
        <w:t xml:space="preserve"> Asukohalink:</w:t>
      </w:r>
      <w:r w:rsidR="005F6DB6">
        <w:rPr>
          <w:spacing w:val="0"/>
          <w:position w:val="0"/>
        </w:rPr>
        <w:t xml:space="preserve"> </w:t>
      </w:r>
      <w:hyperlink r:id="rId14" w:history="1">
        <w:r w:rsidR="005F6DB6" w:rsidRPr="00537600">
          <w:rPr>
            <w:rStyle w:val="Hperlink"/>
            <w:spacing w:val="0"/>
            <w:position w:val="0"/>
          </w:rPr>
          <w:t>https://xgis.maaamet.ee/xgis2/page/link/OzAB-oQ6</w:t>
        </w:r>
      </w:hyperlink>
      <w:r w:rsidR="005F6DB6">
        <w:rPr>
          <w:spacing w:val="0"/>
          <w:position w:val="0"/>
        </w:rPr>
        <w:t xml:space="preserve"> </w:t>
      </w:r>
    </w:p>
    <w:p w14:paraId="6E9CC970" w14:textId="77777777" w:rsidR="005F6DB6" w:rsidRDefault="005F6DB6" w:rsidP="00FB73B5">
      <w:pPr>
        <w:jc w:val="both"/>
        <w:rPr>
          <w:spacing w:val="0"/>
          <w:position w:val="0"/>
        </w:rPr>
      </w:pPr>
    </w:p>
    <w:p w14:paraId="778B25E1" w14:textId="77777777" w:rsidR="00CC5794" w:rsidRDefault="00CC5794" w:rsidP="00FB73B5">
      <w:pPr>
        <w:jc w:val="both"/>
      </w:pPr>
    </w:p>
    <w:p w14:paraId="0F947A5B" w14:textId="77777777" w:rsidR="00EB66EA" w:rsidRDefault="00EB66EA" w:rsidP="00BF44E2">
      <w:pPr>
        <w:jc w:val="both"/>
        <w:rPr>
          <w:spacing w:val="0"/>
          <w:position w:val="0"/>
        </w:rPr>
      </w:pPr>
    </w:p>
    <w:p w14:paraId="3EF3A0B9" w14:textId="77777777" w:rsidR="00EB66EA" w:rsidRDefault="00EB66EA" w:rsidP="00BF44E2">
      <w:pPr>
        <w:jc w:val="both"/>
        <w:rPr>
          <w:spacing w:val="0"/>
          <w:position w:val="0"/>
        </w:rPr>
      </w:pPr>
    </w:p>
    <w:p w14:paraId="159ECED3" w14:textId="4E26BB7E" w:rsidR="00BF44E2" w:rsidRDefault="00BF44E2" w:rsidP="00BF44E2">
      <w:pPr>
        <w:jc w:val="both"/>
        <w:rPr>
          <w:spacing w:val="0"/>
          <w:position w:val="0"/>
        </w:rPr>
      </w:pPr>
      <w:r>
        <w:rPr>
          <w:spacing w:val="0"/>
          <w:position w:val="0"/>
        </w:rPr>
        <w:t>Arutame:</w:t>
      </w:r>
    </w:p>
    <w:p w14:paraId="0871292E" w14:textId="77777777" w:rsidR="00BF44E2" w:rsidRPr="00B46E73" w:rsidRDefault="00BF44E2" w:rsidP="00BF44E2">
      <w:pPr>
        <w:pStyle w:val="Loendilik"/>
        <w:numPr>
          <w:ilvl w:val="0"/>
          <w:numId w:val="4"/>
        </w:numPr>
        <w:jc w:val="both"/>
      </w:pPr>
      <w:r>
        <w:rPr>
          <w:spacing w:val="0"/>
          <w:position w:val="0"/>
        </w:rPr>
        <w:t>Kus teostada raiet</w:t>
      </w:r>
    </w:p>
    <w:p w14:paraId="23FDCEEF" w14:textId="72E2FF3B" w:rsidR="00BF44E2" w:rsidRPr="00BF44E2" w:rsidRDefault="00BF44E2" w:rsidP="00BF44E2">
      <w:pPr>
        <w:pStyle w:val="Loendilik"/>
        <w:numPr>
          <w:ilvl w:val="0"/>
          <w:numId w:val="4"/>
        </w:numPr>
        <w:jc w:val="both"/>
      </w:pPr>
      <w:r>
        <w:rPr>
          <w:spacing w:val="0"/>
          <w:position w:val="0"/>
        </w:rPr>
        <w:t>Mis tingimustel raiet teostada</w:t>
      </w:r>
    </w:p>
    <w:p w14:paraId="60BC502B" w14:textId="46D0304E" w:rsidR="0098430D" w:rsidRPr="00297C4E" w:rsidRDefault="00BF44E2" w:rsidP="00BF44E2">
      <w:pPr>
        <w:pStyle w:val="Loendilik"/>
        <w:numPr>
          <w:ilvl w:val="0"/>
          <w:numId w:val="4"/>
        </w:numPr>
        <w:jc w:val="both"/>
        <w:rPr>
          <w:spacing w:val="0"/>
          <w:position w:val="0"/>
        </w:rPr>
      </w:pPr>
      <w:r w:rsidRPr="00297C4E">
        <w:rPr>
          <w:spacing w:val="0"/>
          <w:position w:val="0"/>
        </w:rPr>
        <w:t>Soovi korral vaatame raiekohad üle</w:t>
      </w:r>
    </w:p>
    <w:p w14:paraId="399A0752" w14:textId="0DB12B1B" w:rsidR="00C74420" w:rsidRPr="00BF44E2" w:rsidRDefault="00C74420" w:rsidP="00BF44E2">
      <w:pPr>
        <w:pStyle w:val="Loendilik"/>
        <w:numPr>
          <w:ilvl w:val="0"/>
          <w:numId w:val="4"/>
        </w:numPr>
        <w:jc w:val="both"/>
        <w:rPr>
          <w:spacing w:val="0"/>
          <w:position w:val="0"/>
        </w:rPr>
      </w:pPr>
      <w:r>
        <w:rPr>
          <w:spacing w:val="0"/>
          <w:position w:val="0"/>
        </w:rPr>
        <w:t>Illegaalsete rajatiste ja maa</w:t>
      </w:r>
      <w:r w:rsidR="00EB66EA">
        <w:rPr>
          <w:spacing w:val="0"/>
          <w:position w:val="0"/>
        </w:rPr>
        <w:t>k</w:t>
      </w:r>
      <w:r>
        <w:rPr>
          <w:spacing w:val="0"/>
          <w:position w:val="0"/>
        </w:rPr>
        <w:t>asutuse probleem</w:t>
      </w:r>
    </w:p>
    <w:p w14:paraId="20CEEB22" w14:textId="77777777" w:rsidR="0098430D" w:rsidRDefault="0098430D" w:rsidP="00F94DA5">
      <w:pPr>
        <w:jc w:val="both"/>
      </w:pPr>
    </w:p>
    <w:p w14:paraId="7E6986D8" w14:textId="05BC86F3" w:rsidR="00EB66EA" w:rsidRDefault="00602F4D">
      <w:r>
        <w:t>Oma ettepanekuid võib saata ka enne koosolekut</w:t>
      </w:r>
      <w:r w:rsidR="00C87E44">
        <w:t xml:space="preserve"> e-postile </w:t>
      </w:r>
      <w:hyperlink r:id="rId15" w:history="1">
        <w:r w:rsidR="00C87E44" w:rsidRPr="00E120FA">
          <w:rPr>
            <w:rStyle w:val="Hperlink"/>
          </w:rPr>
          <w:t>alar.suda@rmk.ee</w:t>
        </w:r>
      </w:hyperlink>
      <w:r w:rsidR="00C87E44">
        <w:t xml:space="preserve"> </w:t>
      </w:r>
    </w:p>
    <w:p w14:paraId="5697F419" w14:textId="77777777" w:rsidR="00EB66EA" w:rsidRDefault="00EB66EA"/>
    <w:p w14:paraId="223978E1" w14:textId="77777777" w:rsidR="00EB66EA" w:rsidRDefault="00EB66EA"/>
    <w:p w14:paraId="44693FDD" w14:textId="77777777" w:rsidR="002979B4" w:rsidRDefault="002979B4"/>
    <w:p w14:paraId="3869AFEB" w14:textId="77777777" w:rsidR="002979B4" w:rsidRDefault="002979B4"/>
    <w:p w14:paraId="6210121A" w14:textId="1E7C50EE" w:rsidR="00E85637" w:rsidRDefault="00DF0F72">
      <w:r>
        <w:t>Lugupidamisega</w:t>
      </w:r>
    </w:p>
    <w:p w14:paraId="1D9356D9" w14:textId="77777777" w:rsidR="00E85637" w:rsidRDefault="00E85637"/>
    <w:p w14:paraId="7F595C54" w14:textId="6160FCB3" w:rsidR="00E85637" w:rsidRDefault="007C1222">
      <w:r>
        <w:t>Alar Süda</w:t>
      </w:r>
    </w:p>
    <w:p w14:paraId="7070E163" w14:textId="20FD9C4A" w:rsidR="007C1222" w:rsidRDefault="007C1222">
      <w:r>
        <w:t>Kaasamisspetsialist</w:t>
      </w:r>
    </w:p>
    <w:p w14:paraId="3A432DB1" w14:textId="77777777" w:rsidR="00FB73B5" w:rsidRDefault="007876E9" w:rsidP="00196C1C">
      <w:r>
        <w:t>506 1698</w:t>
      </w:r>
    </w:p>
    <w:p w14:paraId="361BEEA9" w14:textId="6C4F537F" w:rsidR="00ED594F" w:rsidRDefault="007876E9" w:rsidP="00196C1C">
      <w:hyperlink r:id="rId16" w:history="1">
        <w:r w:rsidRPr="00544A3C">
          <w:rPr>
            <w:rStyle w:val="Hperlink"/>
          </w:rPr>
          <w:t>alar.suda@rmk.ee</w:t>
        </w:r>
      </w:hyperlink>
      <w:r>
        <w:t xml:space="preserve"> </w:t>
      </w:r>
    </w:p>
    <w:p w14:paraId="027857F3" w14:textId="77777777" w:rsidR="008D5BF2" w:rsidRDefault="008D5BF2" w:rsidP="00196C1C"/>
    <w:p w14:paraId="77995AB3" w14:textId="77777777" w:rsidR="008D5BF2" w:rsidRDefault="008D5BF2" w:rsidP="00196C1C"/>
    <w:sectPr w:rsidR="008D5BF2" w:rsidSect="00EB66EA">
      <w:footerReference w:type="default" r:id="rId17"/>
      <w:headerReference w:type="first" r:id="rId18"/>
      <w:footerReference w:type="first" r:id="rId19"/>
      <w:type w:val="continuous"/>
      <w:pgSz w:w="11906" w:h="16838" w:code="9"/>
      <w:pgMar w:top="1134" w:right="424" w:bottom="142" w:left="1418" w:header="454" w:footer="567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DB8E7E" w14:textId="77777777" w:rsidR="007C7D3D" w:rsidRDefault="007C7D3D">
      <w:r>
        <w:separator/>
      </w:r>
    </w:p>
  </w:endnote>
  <w:endnote w:type="continuationSeparator" w:id="0">
    <w:p w14:paraId="5DDFF129" w14:textId="77777777" w:rsidR="007C7D3D" w:rsidRDefault="007C7D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5F0BF" w14:textId="77777777" w:rsidR="00E85637" w:rsidRDefault="00E85637">
    <w:pPr>
      <w:jc w:val="center"/>
      <w:rPr>
        <w:spacing w:val="0"/>
        <w:position w:val="0"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3C3DB" w14:textId="77777777" w:rsidR="00E85637" w:rsidRDefault="00E85637">
    <w:pPr>
      <w:tabs>
        <w:tab w:val="left" w:pos="2552"/>
        <w:tab w:val="left" w:pos="567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A6F669" w14:textId="77777777" w:rsidR="007C7D3D" w:rsidRDefault="007C7D3D">
      <w:r>
        <w:separator/>
      </w:r>
    </w:p>
  </w:footnote>
  <w:footnote w:type="continuationSeparator" w:id="0">
    <w:p w14:paraId="09766716" w14:textId="77777777" w:rsidR="007C7D3D" w:rsidRDefault="007C7D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428B7D" w14:textId="77777777" w:rsidR="00E85637" w:rsidRDefault="00E85637">
    <w:pPr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944DC"/>
    <w:multiLevelType w:val="multilevel"/>
    <w:tmpl w:val="BD945E1E"/>
    <w:lvl w:ilvl="0">
      <w:start w:val="1"/>
      <w:numFmt w:val="decimal"/>
      <w:pStyle w:val="Numbering"/>
      <w:lvlText w:val="%1."/>
      <w:lvlJc w:val="right"/>
      <w:pPr>
        <w:tabs>
          <w:tab w:val="num" w:pos="340"/>
        </w:tabs>
        <w:ind w:left="340" w:hanging="56"/>
      </w:pPr>
    </w:lvl>
    <w:lvl w:ilvl="1">
      <w:start w:val="1"/>
      <w:numFmt w:val="decimal"/>
      <w:lvlText w:val="%1.%2."/>
      <w:lvlJc w:val="right"/>
      <w:pPr>
        <w:tabs>
          <w:tab w:val="num" w:pos="851"/>
        </w:tabs>
        <w:ind w:left="851" w:hanging="57"/>
      </w:pPr>
    </w:lvl>
    <w:lvl w:ilvl="2">
      <w:start w:val="1"/>
      <w:numFmt w:val="decimal"/>
      <w:lvlText w:val="%1.%2.%3."/>
      <w:lvlJc w:val="right"/>
      <w:pPr>
        <w:tabs>
          <w:tab w:val="num" w:pos="1531"/>
        </w:tabs>
        <w:ind w:left="1531" w:hanging="57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 w15:restartNumberingAfterBreak="0">
    <w:nsid w:val="1FE00A56"/>
    <w:multiLevelType w:val="hybridMultilevel"/>
    <w:tmpl w:val="5EA673DE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741D92"/>
    <w:multiLevelType w:val="hybridMultilevel"/>
    <w:tmpl w:val="8B20E78A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1D3F2A"/>
    <w:multiLevelType w:val="singleLevel"/>
    <w:tmpl w:val="037CE922"/>
    <w:lvl w:ilvl="0">
      <w:start w:val="1"/>
      <w:numFmt w:val="bullet"/>
      <w:pStyle w:val="Bulleting"/>
      <w:lvlText w:val="•"/>
      <w:lvlJc w:val="left"/>
      <w:pPr>
        <w:tabs>
          <w:tab w:val="num" w:pos="360"/>
        </w:tabs>
        <w:ind w:left="227" w:hanging="227"/>
      </w:pPr>
      <w:rPr>
        <w:rFonts w:ascii="Times New Roman" w:hAnsi="Times New Roman" w:hint="default"/>
      </w:rPr>
    </w:lvl>
  </w:abstractNum>
  <w:num w:numId="1" w16cid:durableId="452213634">
    <w:abstractNumId w:val="0"/>
  </w:num>
  <w:num w:numId="2" w16cid:durableId="1368919193">
    <w:abstractNumId w:val="3"/>
  </w:num>
  <w:num w:numId="3" w16cid:durableId="1081752039">
    <w:abstractNumId w:val="1"/>
  </w:num>
  <w:num w:numId="4" w16cid:durableId="1958100726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ocumentProtection w:edit="forms" w:enforcement="0"/>
  <w:defaultTabStop w:val="68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9D9"/>
    <w:rsid w:val="00002745"/>
    <w:rsid w:val="000130C0"/>
    <w:rsid w:val="0001549F"/>
    <w:rsid w:val="00016EDD"/>
    <w:rsid w:val="0002141D"/>
    <w:rsid w:val="00021B92"/>
    <w:rsid w:val="000253D7"/>
    <w:rsid w:val="00025637"/>
    <w:rsid w:val="000373CD"/>
    <w:rsid w:val="00041E56"/>
    <w:rsid w:val="000479D9"/>
    <w:rsid w:val="00054778"/>
    <w:rsid w:val="00054DCA"/>
    <w:rsid w:val="00057FC6"/>
    <w:rsid w:val="000632C8"/>
    <w:rsid w:val="00070DCF"/>
    <w:rsid w:val="00074151"/>
    <w:rsid w:val="0007761D"/>
    <w:rsid w:val="00080478"/>
    <w:rsid w:val="0008267A"/>
    <w:rsid w:val="000854D0"/>
    <w:rsid w:val="0008653E"/>
    <w:rsid w:val="0008794B"/>
    <w:rsid w:val="00090013"/>
    <w:rsid w:val="000918EB"/>
    <w:rsid w:val="000A1477"/>
    <w:rsid w:val="000A16A2"/>
    <w:rsid w:val="000B0980"/>
    <w:rsid w:val="000B11FE"/>
    <w:rsid w:val="000B5DA2"/>
    <w:rsid w:val="000C39D0"/>
    <w:rsid w:val="000C6DFB"/>
    <w:rsid w:val="000D1A66"/>
    <w:rsid w:val="000D31BC"/>
    <w:rsid w:val="000D5A8A"/>
    <w:rsid w:val="000E1A8D"/>
    <w:rsid w:val="000F146B"/>
    <w:rsid w:val="0010281E"/>
    <w:rsid w:val="00110382"/>
    <w:rsid w:val="00111D8D"/>
    <w:rsid w:val="00112CC8"/>
    <w:rsid w:val="00122663"/>
    <w:rsid w:val="00123271"/>
    <w:rsid w:val="00131B55"/>
    <w:rsid w:val="0015432F"/>
    <w:rsid w:val="00155379"/>
    <w:rsid w:val="001555CA"/>
    <w:rsid w:val="001555FA"/>
    <w:rsid w:val="001676AE"/>
    <w:rsid w:val="00175148"/>
    <w:rsid w:val="001802B3"/>
    <w:rsid w:val="00180A34"/>
    <w:rsid w:val="00187A2D"/>
    <w:rsid w:val="00193077"/>
    <w:rsid w:val="001956F4"/>
    <w:rsid w:val="00196C1C"/>
    <w:rsid w:val="001A080E"/>
    <w:rsid w:val="001A311E"/>
    <w:rsid w:val="001B14FE"/>
    <w:rsid w:val="001B4E01"/>
    <w:rsid w:val="001D139F"/>
    <w:rsid w:val="001D4833"/>
    <w:rsid w:val="001D5641"/>
    <w:rsid w:val="001E574A"/>
    <w:rsid w:val="001F288A"/>
    <w:rsid w:val="00207712"/>
    <w:rsid w:val="002100B4"/>
    <w:rsid w:val="002264BC"/>
    <w:rsid w:val="0022759F"/>
    <w:rsid w:val="00231DFB"/>
    <w:rsid w:val="0024684F"/>
    <w:rsid w:val="00251A60"/>
    <w:rsid w:val="00251A7E"/>
    <w:rsid w:val="0025385A"/>
    <w:rsid w:val="002609F8"/>
    <w:rsid w:val="00262907"/>
    <w:rsid w:val="00262941"/>
    <w:rsid w:val="002643F9"/>
    <w:rsid w:val="00271E35"/>
    <w:rsid w:val="002807FA"/>
    <w:rsid w:val="00285194"/>
    <w:rsid w:val="00287E05"/>
    <w:rsid w:val="002903D6"/>
    <w:rsid w:val="00290D6A"/>
    <w:rsid w:val="00292361"/>
    <w:rsid w:val="00293DFA"/>
    <w:rsid w:val="00294DD5"/>
    <w:rsid w:val="002979B4"/>
    <w:rsid w:val="00297C4E"/>
    <w:rsid w:val="002A76F8"/>
    <w:rsid w:val="002B36F8"/>
    <w:rsid w:val="002B5F56"/>
    <w:rsid w:val="002D47E3"/>
    <w:rsid w:val="002E2ADC"/>
    <w:rsid w:val="002E5049"/>
    <w:rsid w:val="002E716E"/>
    <w:rsid w:val="002F565B"/>
    <w:rsid w:val="00310765"/>
    <w:rsid w:val="00311698"/>
    <w:rsid w:val="00313C63"/>
    <w:rsid w:val="00314DC6"/>
    <w:rsid w:val="00315B4B"/>
    <w:rsid w:val="003174BA"/>
    <w:rsid w:val="003214BB"/>
    <w:rsid w:val="003219C1"/>
    <w:rsid w:val="00324713"/>
    <w:rsid w:val="00326150"/>
    <w:rsid w:val="00331F23"/>
    <w:rsid w:val="0033237B"/>
    <w:rsid w:val="00332459"/>
    <w:rsid w:val="00345F83"/>
    <w:rsid w:val="003561F0"/>
    <w:rsid w:val="00356B56"/>
    <w:rsid w:val="00356C40"/>
    <w:rsid w:val="00357BBC"/>
    <w:rsid w:val="003676D0"/>
    <w:rsid w:val="00370788"/>
    <w:rsid w:val="003743BB"/>
    <w:rsid w:val="00386A05"/>
    <w:rsid w:val="003A08B0"/>
    <w:rsid w:val="003B01EB"/>
    <w:rsid w:val="003B0FC5"/>
    <w:rsid w:val="003B6864"/>
    <w:rsid w:val="003C1D42"/>
    <w:rsid w:val="003C1D83"/>
    <w:rsid w:val="003D0337"/>
    <w:rsid w:val="003D403B"/>
    <w:rsid w:val="003E4550"/>
    <w:rsid w:val="003E4C81"/>
    <w:rsid w:val="00403458"/>
    <w:rsid w:val="00410278"/>
    <w:rsid w:val="00415D98"/>
    <w:rsid w:val="00416E3C"/>
    <w:rsid w:val="00421BB4"/>
    <w:rsid w:val="00436506"/>
    <w:rsid w:val="00436857"/>
    <w:rsid w:val="00440201"/>
    <w:rsid w:val="00440853"/>
    <w:rsid w:val="0044548C"/>
    <w:rsid w:val="00447D6C"/>
    <w:rsid w:val="00450E79"/>
    <w:rsid w:val="00451CE9"/>
    <w:rsid w:val="00451FC1"/>
    <w:rsid w:val="004567C2"/>
    <w:rsid w:val="00463C31"/>
    <w:rsid w:val="00466587"/>
    <w:rsid w:val="004718B1"/>
    <w:rsid w:val="0047640B"/>
    <w:rsid w:val="00477E1E"/>
    <w:rsid w:val="0048266B"/>
    <w:rsid w:val="00491E34"/>
    <w:rsid w:val="00492525"/>
    <w:rsid w:val="004A4283"/>
    <w:rsid w:val="004B311B"/>
    <w:rsid w:val="004B5D2B"/>
    <w:rsid w:val="004B74EC"/>
    <w:rsid w:val="004C3FAF"/>
    <w:rsid w:val="004C5B3B"/>
    <w:rsid w:val="004D4DFB"/>
    <w:rsid w:val="004D7067"/>
    <w:rsid w:val="004F0747"/>
    <w:rsid w:val="0050532A"/>
    <w:rsid w:val="0051579F"/>
    <w:rsid w:val="00517055"/>
    <w:rsid w:val="0052092D"/>
    <w:rsid w:val="0052220B"/>
    <w:rsid w:val="00523A6E"/>
    <w:rsid w:val="005356D5"/>
    <w:rsid w:val="00542128"/>
    <w:rsid w:val="00552B1B"/>
    <w:rsid w:val="00552D92"/>
    <w:rsid w:val="00554269"/>
    <w:rsid w:val="00556D07"/>
    <w:rsid w:val="00560B5F"/>
    <w:rsid w:val="005623B9"/>
    <w:rsid w:val="00570293"/>
    <w:rsid w:val="005743C5"/>
    <w:rsid w:val="00583979"/>
    <w:rsid w:val="00584C0F"/>
    <w:rsid w:val="005877F6"/>
    <w:rsid w:val="005934BA"/>
    <w:rsid w:val="0059503D"/>
    <w:rsid w:val="005A658E"/>
    <w:rsid w:val="005A7A69"/>
    <w:rsid w:val="005B4992"/>
    <w:rsid w:val="005B7597"/>
    <w:rsid w:val="005C09B4"/>
    <w:rsid w:val="005C2CC8"/>
    <w:rsid w:val="005D03D8"/>
    <w:rsid w:val="005D4FB9"/>
    <w:rsid w:val="005F6DB6"/>
    <w:rsid w:val="005F7734"/>
    <w:rsid w:val="00602F4D"/>
    <w:rsid w:val="00605C2C"/>
    <w:rsid w:val="00617879"/>
    <w:rsid w:val="0062457E"/>
    <w:rsid w:val="006252FE"/>
    <w:rsid w:val="006328CD"/>
    <w:rsid w:val="006404EC"/>
    <w:rsid w:val="006417AF"/>
    <w:rsid w:val="00641C6C"/>
    <w:rsid w:val="00656C87"/>
    <w:rsid w:val="006605EA"/>
    <w:rsid w:val="0066159A"/>
    <w:rsid w:val="0066635E"/>
    <w:rsid w:val="0067728A"/>
    <w:rsid w:val="00685DD4"/>
    <w:rsid w:val="006A51C9"/>
    <w:rsid w:val="006A6432"/>
    <w:rsid w:val="006A758B"/>
    <w:rsid w:val="006C08CB"/>
    <w:rsid w:val="006C45DD"/>
    <w:rsid w:val="006D1F3B"/>
    <w:rsid w:val="006E06FC"/>
    <w:rsid w:val="006E6021"/>
    <w:rsid w:val="006E615D"/>
    <w:rsid w:val="00704769"/>
    <w:rsid w:val="00704BBF"/>
    <w:rsid w:val="00713CC7"/>
    <w:rsid w:val="00716A7F"/>
    <w:rsid w:val="00731EFB"/>
    <w:rsid w:val="007360E4"/>
    <w:rsid w:val="00741CD4"/>
    <w:rsid w:val="00743601"/>
    <w:rsid w:val="0075068E"/>
    <w:rsid w:val="00752A75"/>
    <w:rsid w:val="00763BA5"/>
    <w:rsid w:val="00772505"/>
    <w:rsid w:val="00780417"/>
    <w:rsid w:val="007852CB"/>
    <w:rsid w:val="007876E9"/>
    <w:rsid w:val="00787DC4"/>
    <w:rsid w:val="0079301F"/>
    <w:rsid w:val="00796B5B"/>
    <w:rsid w:val="007A010B"/>
    <w:rsid w:val="007A2779"/>
    <w:rsid w:val="007A4A56"/>
    <w:rsid w:val="007A5F72"/>
    <w:rsid w:val="007B166F"/>
    <w:rsid w:val="007B3742"/>
    <w:rsid w:val="007B5008"/>
    <w:rsid w:val="007B7275"/>
    <w:rsid w:val="007C1222"/>
    <w:rsid w:val="007C7D3D"/>
    <w:rsid w:val="007D54B4"/>
    <w:rsid w:val="007E01A1"/>
    <w:rsid w:val="007E0D20"/>
    <w:rsid w:val="007E60EC"/>
    <w:rsid w:val="007F482F"/>
    <w:rsid w:val="007F68A8"/>
    <w:rsid w:val="008001BF"/>
    <w:rsid w:val="00807B53"/>
    <w:rsid w:val="0081071F"/>
    <w:rsid w:val="008133CF"/>
    <w:rsid w:val="00813BC6"/>
    <w:rsid w:val="00816851"/>
    <w:rsid w:val="00825037"/>
    <w:rsid w:val="008305D8"/>
    <w:rsid w:val="0083206C"/>
    <w:rsid w:val="008330FC"/>
    <w:rsid w:val="00843C4A"/>
    <w:rsid w:val="00844EAF"/>
    <w:rsid w:val="00845FCB"/>
    <w:rsid w:val="008472F5"/>
    <w:rsid w:val="0084799D"/>
    <w:rsid w:val="0085394A"/>
    <w:rsid w:val="00853DEB"/>
    <w:rsid w:val="00856101"/>
    <w:rsid w:val="00862F60"/>
    <w:rsid w:val="00864FED"/>
    <w:rsid w:val="00866F78"/>
    <w:rsid w:val="00870EB4"/>
    <w:rsid w:val="00872193"/>
    <w:rsid w:val="00894287"/>
    <w:rsid w:val="00897B8B"/>
    <w:rsid w:val="008A58F4"/>
    <w:rsid w:val="008B1038"/>
    <w:rsid w:val="008B5BAF"/>
    <w:rsid w:val="008C0A3A"/>
    <w:rsid w:val="008D372B"/>
    <w:rsid w:val="008D5BF2"/>
    <w:rsid w:val="008E10BF"/>
    <w:rsid w:val="008E4BC9"/>
    <w:rsid w:val="008E5E45"/>
    <w:rsid w:val="008E5E93"/>
    <w:rsid w:val="008E6A78"/>
    <w:rsid w:val="008E6E4D"/>
    <w:rsid w:val="008F1536"/>
    <w:rsid w:val="008F2EDE"/>
    <w:rsid w:val="00901AE2"/>
    <w:rsid w:val="00903343"/>
    <w:rsid w:val="00903D53"/>
    <w:rsid w:val="00912011"/>
    <w:rsid w:val="009153EA"/>
    <w:rsid w:val="00926716"/>
    <w:rsid w:val="00930F73"/>
    <w:rsid w:val="00931B26"/>
    <w:rsid w:val="00932758"/>
    <w:rsid w:val="009347D0"/>
    <w:rsid w:val="0093783D"/>
    <w:rsid w:val="0094042A"/>
    <w:rsid w:val="00946A00"/>
    <w:rsid w:val="0098430D"/>
    <w:rsid w:val="00986C28"/>
    <w:rsid w:val="009902E2"/>
    <w:rsid w:val="00995254"/>
    <w:rsid w:val="0099559C"/>
    <w:rsid w:val="00996ECD"/>
    <w:rsid w:val="009A2E9E"/>
    <w:rsid w:val="009A4592"/>
    <w:rsid w:val="009B0FDB"/>
    <w:rsid w:val="009B3743"/>
    <w:rsid w:val="009B65D3"/>
    <w:rsid w:val="009C6647"/>
    <w:rsid w:val="009D172A"/>
    <w:rsid w:val="009D3F3A"/>
    <w:rsid w:val="009D7721"/>
    <w:rsid w:val="009E1B61"/>
    <w:rsid w:val="009E5D29"/>
    <w:rsid w:val="009E6287"/>
    <w:rsid w:val="009E75B0"/>
    <w:rsid w:val="009F54D9"/>
    <w:rsid w:val="00A058C9"/>
    <w:rsid w:val="00A159AD"/>
    <w:rsid w:val="00A16493"/>
    <w:rsid w:val="00A16FED"/>
    <w:rsid w:val="00A179E7"/>
    <w:rsid w:val="00A17A95"/>
    <w:rsid w:val="00A21A72"/>
    <w:rsid w:val="00A22884"/>
    <w:rsid w:val="00A26CC2"/>
    <w:rsid w:val="00A27078"/>
    <w:rsid w:val="00A2768F"/>
    <w:rsid w:val="00A332FC"/>
    <w:rsid w:val="00A55331"/>
    <w:rsid w:val="00A63150"/>
    <w:rsid w:val="00A67507"/>
    <w:rsid w:val="00A72DA6"/>
    <w:rsid w:val="00A81F5F"/>
    <w:rsid w:val="00A91CAF"/>
    <w:rsid w:val="00A9445B"/>
    <w:rsid w:val="00A97F95"/>
    <w:rsid w:val="00AA6DA9"/>
    <w:rsid w:val="00AA6FB8"/>
    <w:rsid w:val="00AB0921"/>
    <w:rsid w:val="00AB2EF6"/>
    <w:rsid w:val="00AB7B5B"/>
    <w:rsid w:val="00AC5C99"/>
    <w:rsid w:val="00AC7AD3"/>
    <w:rsid w:val="00AD0367"/>
    <w:rsid w:val="00AE0593"/>
    <w:rsid w:val="00AE37D3"/>
    <w:rsid w:val="00AE41C5"/>
    <w:rsid w:val="00AE564E"/>
    <w:rsid w:val="00AF0450"/>
    <w:rsid w:val="00AF5DE4"/>
    <w:rsid w:val="00AF6D56"/>
    <w:rsid w:val="00B00542"/>
    <w:rsid w:val="00B02F1C"/>
    <w:rsid w:val="00B31C7D"/>
    <w:rsid w:val="00B34150"/>
    <w:rsid w:val="00B42D7C"/>
    <w:rsid w:val="00B4425D"/>
    <w:rsid w:val="00B44C99"/>
    <w:rsid w:val="00B458DE"/>
    <w:rsid w:val="00B52DF2"/>
    <w:rsid w:val="00B532DC"/>
    <w:rsid w:val="00B566AB"/>
    <w:rsid w:val="00B66465"/>
    <w:rsid w:val="00B67B27"/>
    <w:rsid w:val="00B75085"/>
    <w:rsid w:val="00B7608B"/>
    <w:rsid w:val="00B80B39"/>
    <w:rsid w:val="00B90DB2"/>
    <w:rsid w:val="00B9517F"/>
    <w:rsid w:val="00B96B69"/>
    <w:rsid w:val="00B97898"/>
    <w:rsid w:val="00BA0FC6"/>
    <w:rsid w:val="00BB16AB"/>
    <w:rsid w:val="00BB2BAE"/>
    <w:rsid w:val="00BB62DC"/>
    <w:rsid w:val="00BB7B1C"/>
    <w:rsid w:val="00BC091B"/>
    <w:rsid w:val="00BC0D67"/>
    <w:rsid w:val="00BC16D3"/>
    <w:rsid w:val="00BC2925"/>
    <w:rsid w:val="00BC4655"/>
    <w:rsid w:val="00BC4B26"/>
    <w:rsid w:val="00BD237E"/>
    <w:rsid w:val="00BD515E"/>
    <w:rsid w:val="00BE14DB"/>
    <w:rsid w:val="00BE31D6"/>
    <w:rsid w:val="00BF0803"/>
    <w:rsid w:val="00BF44E2"/>
    <w:rsid w:val="00C00C93"/>
    <w:rsid w:val="00C10EDD"/>
    <w:rsid w:val="00C32AD3"/>
    <w:rsid w:val="00C32B5E"/>
    <w:rsid w:val="00C35B3A"/>
    <w:rsid w:val="00C403B3"/>
    <w:rsid w:val="00C42513"/>
    <w:rsid w:val="00C43441"/>
    <w:rsid w:val="00C439E7"/>
    <w:rsid w:val="00C44DB0"/>
    <w:rsid w:val="00C4573E"/>
    <w:rsid w:val="00C47CDA"/>
    <w:rsid w:val="00C52479"/>
    <w:rsid w:val="00C63CF4"/>
    <w:rsid w:val="00C643A1"/>
    <w:rsid w:val="00C67247"/>
    <w:rsid w:val="00C7038F"/>
    <w:rsid w:val="00C74420"/>
    <w:rsid w:val="00C744B0"/>
    <w:rsid w:val="00C76EE1"/>
    <w:rsid w:val="00C8262A"/>
    <w:rsid w:val="00C86115"/>
    <w:rsid w:val="00C87E44"/>
    <w:rsid w:val="00C93F96"/>
    <w:rsid w:val="00C94605"/>
    <w:rsid w:val="00C9554D"/>
    <w:rsid w:val="00CA006A"/>
    <w:rsid w:val="00CA1E46"/>
    <w:rsid w:val="00CB5A67"/>
    <w:rsid w:val="00CC072E"/>
    <w:rsid w:val="00CC5794"/>
    <w:rsid w:val="00CD23E5"/>
    <w:rsid w:val="00CE2FAD"/>
    <w:rsid w:val="00CE653A"/>
    <w:rsid w:val="00CF01DD"/>
    <w:rsid w:val="00CF0857"/>
    <w:rsid w:val="00CF4BC5"/>
    <w:rsid w:val="00CF5182"/>
    <w:rsid w:val="00D05108"/>
    <w:rsid w:val="00D0708E"/>
    <w:rsid w:val="00D10B89"/>
    <w:rsid w:val="00D10F55"/>
    <w:rsid w:val="00D12B62"/>
    <w:rsid w:val="00D3554F"/>
    <w:rsid w:val="00D449EA"/>
    <w:rsid w:val="00D45983"/>
    <w:rsid w:val="00D45DB6"/>
    <w:rsid w:val="00D47AB1"/>
    <w:rsid w:val="00D63A50"/>
    <w:rsid w:val="00D63D96"/>
    <w:rsid w:val="00D66CE0"/>
    <w:rsid w:val="00D72999"/>
    <w:rsid w:val="00D82795"/>
    <w:rsid w:val="00D840DA"/>
    <w:rsid w:val="00D9198A"/>
    <w:rsid w:val="00DA2B96"/>
    <w:rsid w:val="00DA3C0B"/>
    <w:rsid w:val="00DA5829"/>
    <w:rsid w:val="00DB7EF7"/>
    <w:rsid w:val="00DC1A14"/>
    <w:rsid w:val="00DC4EB0"/>
    <w:rsid w:val="00DD53CE"/>
    <w:rsid w:val="00DD62C8"/>
    <w:rsid w:val="00DE37EF"/>
    <w:rsid w:val="00DE5CD3"/>
    <w:rsid w:val="00DF0F72"/>
    <w:rsid w:val="00DF2603"/>
    <w:rsid w:val="00DF7673"/>
    <w:rsid w:val="00E029CD"/>
    <w:rsid w:val="00E16573"/>
    <w:rsid w:val="00E217CD"/>
    <w:rsid w:val="00E25E20"/>
    <w:rsid w:val="00E3022F"/>
    <w:rsid w:val="00E37620"/>
    <w:rsid w:val="00E456DB"/>
    <w:rsid w:val="00E46533"/>
    <w:rsid w:val="00E46919"/>
    <w:rsid w:val="00E524D0"/>
    <w:rsid w:val="00E52FBF"/>
    <w:rsid w:val="00E55C2E"/>
    <w:rsid w:val="00E724C8"/>
    <w:rsid w:val="00E82B38"/>
    <w:rsid w:val="00E850A0"/>
    <w:rsid w:val="00E85637"/>
    <w:rsid w:val="00E86733"/>
    <w:rsid w:val="00E90545"/>
    <w:rsid w:val="00E95BB3"/>
    <w:rsid w:val="00E95CED"/>
    <w:rsid w:val="00EB3488"/>
    <w:rsid w:val="00EB5CED"/>
    <w:rsid w:val="00EB66EA"/>
    <w:rsid w:val="00EC13D1"/>
    <w:rsid w:val="00EC579D"/>
    <w:rsid w:val="00EC5BAE"/>
    <w:rsid w:val="00EC6D8E"/>
    <w:rsid w:val="00ED594F"/>
    <w:rsid w:val="00ED618E"/>
    <w:rsid w:val="00EF1992"/>
    <w:rsid w:val="00F020B4"/>
    <w:rsid w:val="00F04FCF"/>
    <w:rsid w:val="00F103FA"/>
    <w:rsid w:val="00F16354"/>
    <w:rsid w:val="00F164C7"/>
    <w:rsid w:val="00F2013F"/>
    <w:rsid w:val="00F21944"/>
    <w:rsid w:val="00F23B81"/>
    <w:rsid w:val="00F24DE8"/>
    <w:rsid w:val="00F25701"/>
    <w:rsid w:val="00F260F4"/>
    <w:rsid w:val="00F263A5"/>
    <w:rsid w:val="00F337B1"/>
    <w:rsid w:val="00F349BD"/>
    <w:rsid w:val="00F359BD"/>
    <w:rsid w:val="00F46A4C"/>
    <w:rsid w:val="00F564E0"/>
    <w:rsid w:val="00F57CC3"/>
    <w:rsid w:val="00F622B7"/>
    <w:rsid w:val="00F626EB"/>
    <w:rsid w:val="00F71F4A"/>
    <w:rsid w:val="00F7200D"/>
    <w:rsid w:val="00F77343"/>
    <w:rsid w:val="00F81AF1"/>
    <w:rsid w:val="00F81C9A"/>
    <w:rsid w:val="00F826A9"/>
    <w:rsid w:val="00F82D79"/>
    <w:rsid w:val="00F85A10"/>
    <w:rsid w:val="00F94062"/>
    <w:rsid w:val="00F94DA5"/>
    <w:rsid w:val="00FA1883"/>
    <w:rsid w:val="00FB73B5"/>
    <w:rsid w:val="00FC398B"/>
    <w:rsid w:val="00FD47F9"/>
    <w:rsid w:val="00FE06F2"/>
    <w:rsid w:val="00FF0547"/>
    <w:rsid w:val="00FF1336"/>
    <w:rsid w:val="00FF2B62"/>
    <w:rsid w:val="00FF4DEC"/>
    <w:rsid w:val="00FF6FC5"/>
    <w:rsid w:val="00FF77B3"/>
    <w:rsid w:val="05305ACC"/>
    <w:rsid w:val="0F85363E"/>
    <w:rsid w:val="1CFCA9B2"/>
    <w:rsid w:val="20EE3071"/>
    <w:rsid w:val="25F075FE"/>
    <w:rsid w:val="32D9BD74"/>
    <w:rsid w:val="51CA8015"/>
    <w:rsid w:val="523B608F"/>
    <w:rsid w:val="547BDFBD"/>
    <w:rsid w:val="58BE4077"/>
    <w:rsid w:val="5EB018BC"/>
    <w:rsid w:val="6B4A2246"/>
    <w:rsid w:val="74B3D82E"/>
    <w:rsid w:val="78C09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5D55E65"/>
  <w15:docId w15:val="{0A791405-20A4-4297-A28F-3DC062466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allaad">
    <w:name w:val="Normal"/>
    <w:qFormat/>
    <w:rPr>
      <w:spacing w:val="2"/>
      <w:position w:val="6"/>
      <w:sz w:val="24"/>
      <w:lang w:eastAsia="en-US"/>
    </w:rPr>
  </w:style>
  <w:style w:type="paragraph" w:styleId="Pealkiri1">
    <w:name w:val="heading 1"/>
    <w:basedOn w:val="Normaallaad"/>
    <w:next w:val="Normaallaad"/>
    <w:qFormat/>
    <w:pPr>
      <w:keepNext/>
      <w:outlineLvl w:val="0"/>
    </w:pPr>
    <w:rPr>
      <w:b/>
      <w:kern w:val="28"/>
    </w:rPr>
  </w:style>
  <w:style w:type="paragraph" w:styleId="Pealkiri2">
    <w:name w:val="heading 2"/>
    <w:aliases w:val="(sama)"/>
    <w:basedOn w:val="Normaallaad"/>
    <w:next w:val="Normaallaad"/>
    <w:qFormat/>
    <w:pPr>
      <w:keepNext/>
      <w:outlineLvl w:val="1"/>
    </w:pPr>
    <w:rPr>
      <w:b/>
    </w:rPr>
  </w:style>
  <w:style w:type="paragraph" w:styleId="Pealkiri3">
    <w:name w:val="heading 3"/>
    <w:aliases w:val="( sama)"/>
    <w:basedOn w:val="Normaallaad"/>
    <w:next w:val="Normaallaad"/>
    <w:qFormat/>
    <w:pPr>
      <w:keepNext/>
      <w:outlineLvl w:val="2"/>
    </w:pPr>
    <w:rPr>
      <w:b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Jalus">
    <w:name w:val="footer"/>
    <w:basedOn w:val="Normaallaad"/>
    <w:semiHidden/>
    <w:rPr>
      <w:spacing w:val="0"/>
      <w:position w:val="0"/>
      <w:sz w:val="20"/>
    </w:rPr>
  </w:style>
  <w:style w:type="paragraph" w:customStyle="1" w:styleId="Numbering">
    <w:name w:val="Numbering"/>
    <w:basedOn w:val="Normaallaad"/>
    <w:pPr>
      <w:numPr>
        <w:numId w:val="1"/>
      </w:numPr>
      <w:tabs>
        <w:tab w:val="clear" w:pos="340"/>
        <w:tab w:val="num" w:pos="360"/>
      </w:tabs>
      <w:ind w:left="0" w:firstLine="0"/>
    </w:pPr>
  </w:style>
  <w:style w:type="paragraph" w:customStyle="1" w:styleId="Bulleting">
    <w:name w:val="Bulleting."/>
    <w:basedOn w:val="Normaallaad"/>
    <w:pPr>
      <w:numPr>
        <w:numId w:val="2"/>
      </w:numPr>
      <w:tabs>
        <w:tab w:val="clear" w:pos="360"/>
      </w:tabs>
      <w:ind w:left="0" w:firstLine="0"/>
    </w:pPr>
  </w:style>
  <w:style w:type="paragraph" w:styleId="Pis">
    <w:name w:val="header"/>
    <w:basedOn w:val="Normaallaad"/>
    <w:semiHidden/>
    <w:pPr>
      <w:jc w:val="center"/>
    </w:pPr>
    <w:rPr>
      <w:spacing w:val="0"/>
      <w:position w:val="0"/>
      <w:sz w:val="20"/>
    </w:rPr>
  </w:style>
  <w:style w:type="paragraph" w:styleId="Pealdis">
    <w:name w:val="caption"/>
    <w:basedOn w:val="Normaallaad"/>
    <w:next w:val="Normaallaad"/>
    <w:qFormat/>
    <w:pPr>
      <w:framePr w:w="4423" w:h="1191" w:hRule="exact" w:wrap="around" w:vAnchor="page" w:hAnchor="page" w:x="6918" w:y="1702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</w:pPr>
    <w:rPr>
      <w:rFonts w:ascii="Arial" w:hAnsi="Arial" w:cs="Arial"/>
      <w:b/>
      <w:bCs/>
      <w:sz w:val="17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C52479"/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C52479"/>
    <w:rPr>
      <w:rFonts w:ascii="Tahoma" w:hAnsi="Tahoma" w:cs="Tahoma"/>
      <w:spacing w:val="2"/>
      <w:position w:val="6"/>
      <w:sz w:val="16"/>
      <w:szCs w:val="16"/>
      <w:lang w:eastAsia="en-US"/>
    </w:rPr>
  </w:style>
  <w:style w:type="paragraph" w:styleId="Redaktsioon">
    <w:name w:val="Revision"/>
    <w:hidden/>
    <w:uiPriority w:val="99"/>
    <w:semiHidden/>
    <w:rsid w:val="007F68A8"/>
    <w:rPr>
      <w:spacing w:val="2"/>
      <w:position w:val="6"/>
      <w:sz w:val="24"/>
      <w:lang w:eastAsia="en-US"/>
    </w:rPr>
  </w:style>
  <w:style w:type="character" w:styleId="Hperlink">
    <w:name w:val="Hyperlink"/>
    <w:basedOn w:val="Liguvaikefont"/>
    <w:uiPriority w:val="99"/>
    <w:unhideWhenUsed/>
    <w:rsid w:val="00C63CF4"/>
    <w:rPr>
      <w:color w:val="0000FF" w:themeColor="hyperlink"/>
      <w:u w:val="single"/>
    </w:rPr>
  </w:style>
  <w:style w:type="character" w:styleId="Lahendamatamainimine">
    <w:name w:val="Unresolved Mention"/>
    <w:basedOn w:val="Liguvaikefont"/>
    <w:uiPriority w:val="99"/>
    <w:rsid w:val="00C63CF4"/>
    <w:rPr>
      <w:color w:val="605E5C"/>
      <w:shd w:val="clear" w:color="auto" w:fill="E1DFDD"/>
    </w:rPr>
  </w:style>
  <w:style w:type="paragraph" w:styleId="Loendilik">
    <w:name w:val="List Paragraph"/>
    <w:basedOn w:val="Normaallaad"/>
    <w:uiPriority w:val="34"/>
    <w:qFormat/>
    <w:rsid w:val="000130C0"/>
    <w:pPr>
      <w:ind w:left="720"/>
      <w:contextualSpacing/>
    </w:pPr>
  </w:style>
  <w:style w:type="character" w:styleId="Kommentaariviide">
    <w:name w:val="annotation reference"/>
    <w:basedOn w:val="Liguvaikefont"/>
    <w:uiPriority w:val="99"/>
    <w:semiHidden/>
    <w:unhideWhenUsed/>
    <w:rsid w:val="00451FC1"/>
    <w:rPr>
      <w:sz w:val="16"/>
      <w:szCs w:val="16"/>
    </w:rPr>
  </w:style>
  <w:style w:type="paragraph" w:styleId="Kommentaaritekst">
    <w:name w:val="annotation text"/>
    <w:basedOn w:val="Normaallaad"/>
    <w:link w:val="KommentaaritekstMrk"/>
    <w:uiPriority w:val="99"/>
    <w:unhideWhenUsed/>
    <w:rsid w:val="00451FC1"/>
    <w:rPr>
      <w:sz w:val="20"/>
    </w:rPr>
  </w:style>
  <w:style w:type="character" w:customStyle="1" w:styleId="KommentaaritekstMrk">
    <w:name w:val="Kommentaari tekst Märk"/>
    <w:basedOn w:val="Liguvaikefont"/>
    <w:link w:val="Kommentaaritekst"/>
    <w:uiPriority w:val="99"/>
    <w:rsid w:val="00451FC1"/>
    <w:rPr>
      <w:spacing w:val="2"/>
      <w:position w:val="6"/>
      <w:lang w:eastAsia="en-US"/>
    </w:rPr>
  </w:style>
  <w:style w:type="paragraph" w:styleId="Kommentaariteema">
    <w:name w:val="annotation subject"/>
    <w:basedOn w:val="Kommentaaritekst"/>
    <w:next w:val="Kommentaaritekst"/>
    <w:link w:val="KommentaariteemaMrk"/>
    <w:uiPriority w:val="99"/>
    <w:semiHidden/>
    <w:unhideWhenUsed/>
    <w:rsid w:val="00451FC1"/>
    <w:rPr>
      <w:b/>
      <w:bCs/>
    </w:rPr>
  </w:style>
  <w:style w:type="character" w:customStyle="1" w:styleId="KommentaariteemaMrk">
    <w:name w:val="Kommentaari teema Märk"/>
    <w:basedOn w:val="KommentaaritekstMrk"/>
    <w:link w:val="Kommentaariteema"/>
    <w:uiPriority w:val="99"/>
    <w:semiHidden/>
    <w:rsid w:val="00451FC1"/>
    <w:rPr>
      <w:b/>
      <w:bCs/>
      <w:spacing w:val="2"/>
      <w:position w:val="6"/>
      <w:lang w:eastAsia="en-US"/>
    </w:rPr>
  </w:style>
  <w:style w:type="character" w:styleId="Klastatudhperlink">
    <w:name w:val="FollowedHyperlink"/>
    <w:basedOn w:val="Liguvaikefont"/>
    <w:uiPriority w:val="99"/>
    <w:semiHidden/>
    <w:unhideWhenUsed/>
    <w:rsid w:val="003676D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narvalv@narva.ee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mailto:alar.suda@rmk.ee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alar.suda@rmk.ee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xgis.maaamet.ee/xgis2/page/link/OzAB-oQ6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ga.rute\Downloads\kirjaplan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sainfo xmlns="1a204717-9ad1-4bfc-877e-df29e39cc94d" xsi:nil="true"/>
    <lcf76f155ced4ddcb4097134ff3c332f xmlns="1a204717-9ad1-4bfc-877e-df29e39cc94d">
      <Terms xmlns="http://schemas.microsoft.com/office/infopath/2007/PartnerControls"/>
    </lcf76f155ced4ddcb4097134ff3c332f>
    <TaxCatchAll xmlns="22428f0b-292c-4f46-b5dc-eb3d7eb0cb9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36B6674DED7AB4BBD24B6AD6BCAF981" ma:contentTypeVersion="17" ma:contentTypeDescription="Loo uus dokument" ma:contentTypeScope="" ma:versionID="3ef81f20693702a24ed637dd142b090d">
  <xsd:schema xmlns:xsd="http://www.w3.org/2001/XMLSchema" xmlns:xs="http://www.w3.org/2001/XMLSchema" xmlns:p="http://schemas.microsoft.com/office/2006/metadata/properties" xmlns:ns2="1a204717-9ad1-4bfc-877e-df29e39cc94d" xmlns:ns3="22428f0b-292c-4f46-b5dc-eb3d7eb0cb9a" targetNamespace="http://schemas.microsoft.com/office/2006/metadata/properties" ma:root="true" ma:fieldsID="e2713964afaba77fb82a9e5b5f5ed3df" ns2:_="" ns3:_="">
    <xsd:import namespace="1a204717-9ad1-4bfc-877e-df29e39cc94d"/>
    <xsd:import namespace="22428f0b-292c-4f46-b5dc-eb3d7eb0cb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Lisainfo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204717-9ad1-4bfc-877e-df29e39cc9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Pildisildid" ma:readOnly="false" ma:fieldId="{5cf76f15-5ced-4ddc-b409-7134ff3c332f}" ma:taxonomyMulti="true" ma:sspId="de54db5b-b5c1-4a52-91b6-3b2e554ff4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isainfo" ma:index="23" nillable="true" ma:displayName="Lisainfo" ma:format="Dropdown" ma:internalName="Lisainfo">
      <xsd:simpleType>
        <xsd:restriction base="dms:Note">
          <xsd:maxLength value="255"/>
        </xsd:restriction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428f0b-292c-4f46-b5dc-eb3d7eb0cb9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Ühiskasutuse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Ühiskasutusse andmise üksikasjad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27697f7d-5d94-42a1-8f1e-f5ba1d264b90}" ma:internalName="TaxCatchAll" ma:showField="CatchAllData" ma:web="22428f0b-292c-4f46-b5dc-eb3d7eb0cb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utüüp"/>
        <xsd:element ref="dc:title" minOccurs="0" maxOccurs="1" ma:index="4" ma:displayName="Pealkir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61FB6D-4A58-415E-B594-083292DD155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83FE1C-BBAB-4C49-A1AE-B0E2ED35C70B}">
  <ds:schemaRefs>
    <ds:schemaRef ds:uri="http://schemas.microsoft.com/office/2006/metadata/properties"/>
    <ds:schemaRef ds:uri="http://schemas.microsoft.com/office/infopath/2007/PartnerControls"/>
    <ds:schemaRef ds:uri="1a204717-9ad1-4bfc-877e-df29e39cc94d"/>
    <ds:schemaRef ds:uri="22428f0b-292c-4f46-b5dc-eb3d7eb0cb9a"/>
  </ds:schemaRefs>
</ds:datastoreItem>
</file>

<file path=customXml/itemProps3.xml><?xml version="1.0" encoding="utf-8"?>
<ds:datastoreItem xmlns:ds="http://schemas.openxmlformats.org/officeDocument/2006/customXml" ds:itemID="{31C31027-3D84-4B68-8A05-41A1886898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204717-9ad1-4bfc-877e-df29e39cc94d"/>
    <ds:schemaRef ds:uri="22428f0b-292c-4f46-b5dc-eb3d7eb0cb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4DB815B-0E6F-184A-BDAD-EB7948C0C20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9a133404-1e7a-47be-9395-e98e6125c6a2}" enabled="0" method="" siteId="{9a133404-1e7a-47be-9395-e98e6125c6a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kirjaplank.dotx</Template>
  <TotalTime>48</TotalTime>
  <Pages>2</Pages>
  <Words>274</Words>
  <Characters>1592</Characters>
  <Application>Microsoft Office Word</Application>
  <DocSecurity>0</DocSecurity>
  <Lines>13</Lines>
  <Paragraphs>3</Paragraphs>
  <ScaleCrop>false</ScaleCrop>
  <Company>DF</Company>
  <LinksUpToDate>false</LinksUpToDate>
  <CharactersWithSpaces>1863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MS Office 2016(TM) file templates</dc:subject>
  <dc:creator>Malle Viiburg</dc:creator>
  <dc:description>Ver 6.0, 11.2018</dc:description>
  <cp:lastModifiedBy>Inga Rute</cp:lastModifiedBy>
  <cp:revision>31</cp:revision>
  <cp:lastPrinted>2014-04-01T12:05:00Z</cp:lastPrinted>
  <dcterms:created xsi:type="dcterms:W3CDTF">2025-09-10T13:16:00Z</dcterms:created>
  <dcterms:modified xsi:type="dcterms:W3CDTF">2025-09-12T10:23:00Z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0x010100A36B6674DED7AB4BBD24B6AD6BCAF981</vt:lpwstr>
  </property>
  <property fmtid="{D5CDD505-2E9C-101B-9397-08002B2CF9AE}" pid="3" name="MediaServiceImageTags">
    <vt:lpwstr/>
  </property>
</Properties>
</file>